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5670" w:rightFromText="181" w:vertAnchor="page" w:horzAnchor="page" w:tblpX="6068" w:tblpY="1390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14"/>
      </w:tblGrid>
      <w:tr w:rsidR="00C16615" w:rsidRPr="003E17B8" w:rsidTr="00147D12">
        <w:tc>
          <w:tcPr>
            <w:tcW w:w="3714" w:type="dxa"/>
            <w:shd w:val="clear" w:color="auto" w:fill="auto"/>
            <w:tcMar>
              <w:left w:w="0" w:type="dxa"/>
              <w:right w:w="0" w:type="dxa"/>
            </w:tcMar>
          </w:tcPr>
          <w:p w:rsidR="00C16615" w:rsidRPr="003E17B8" w:rsidRDefault="003E17B8" w:rsidP="00C73965">
            <w:pPr>
              <w:pStyle w:val="DepartmentHead"/>
              <w:framePr w:hSpace="0" w:wrap="auto" w:vAnchor="margin" w:hAnchor="text" w:xAlign="left" w:yAlign="inline"/>
              <w:jc w:val="right"/>
              <w:rPr>
                <w:b/>
              </w:rPr>
            </w:pPr>
            <w:r w:rsidRPr="003E17B8">
              <w:rPr>
                <w:b/>
              </w:rPr>
              <w:t>Speech Therapy</w:t>
            </w:r>
          </w:p>
        </w:tc>
      </w:tr>
    </w:tbl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1"/>
        <w:gridCol w:w="4083"/>
      </w:tblGrid>
      <w:tr w:rsidR="00542255" w:rsidTr="007D70A1">
        <w:trPr>
          <w:trHeight w:val="2314"/>
        </w:trPr>
        <w:tc>
          <w:tcPr>
            <w:tcW w:w="8194" w:type="dxa"/>
            <w:gridSpan w:val="2"/>
            <w:shd w:val="clear" w:color="auto" w:fill="auto"/>
            <w:tcMar>
              <w:left w:w="0" w:type="dxa"/>
              <w:right w:w="0" w:type="dxa"/>
            </w:tcMar>
          </w:tcPr>
          <w:p w:rsidR="00CF7319" w:rsidRDefault="007D70A1" w:rsidP="00542255">
            <w:pPr>
              <w:pStyle w:val="Heading"/>
            </w:pPr>
            <w:r w:rsidRPr="007D70A1">
              <w:rPr>
                <w:sz w:val="96"/>
              </w:rPr>
              <w:t xml:space="preserve">Speech Therapy </w:t>
            </w:r>
            <w:r w:rsidRPr="007D70A1">
              <w:rPr>
                <w:sz w:val="88"/>
                <w:szCs w:val="88"/>
              </w:rPr>
              <w:t>enrolment evening</w:t>
            </w:r>
          </w:p>
        </w:tc>
      </w:tr>
      <w:tr w:rsidR="00542255" w:rsidTr="007D70A1">
        <w:trPr>
          <w:trHeight w:val="1754"/>
        </w:trPr>
        <w:tc>
          <w:tcPr>
            <w:tcW w:w="8194" w:type="dxa"/>
            <w:gridSpan w:val="2"/>
            <w:shd w:val="clear" w:color="auto" w:fill="auto"/>
            <w:tcMar>
              <w:left w:w="0" w:type="dxa"/>
              <w:right w:w="0" w:type="dxa"/>
            </w:tcMar>
          </w:tcPr>
          <w:p w:rsidR="003E17B8" w:rsidRDefault="003E17B8" w:rsidP="00542255">
            <w:pPr>
              <w:pStyle w:val="DateTime"/>
              <w:rPr>
                <w:sz w:val="16"/>
                <w:szCs w:val="16"/>
              </w:rPr>
            </w:pPr>
            <w:bookmarkStart w:id="0" w:name="_GoBack" w:colFirst="0" w:colLast="1"/>
          </w:p>
          <w:p w:rsidR="00267AB7" w:rsidRDefault="00733D19" w:rsidP="00267AB7">
            <w:pPr>
              <w:pStyle w:val="DateTime"/>
            </w:pPr>
            <w:r>
              <w:t>Wednesday 24 July 2019</w:t>
            </w:r>
          </w:p>
          <w:p w:rsidR="00542255" w:rsidRDefault="00185445" w:rsidP="00267AB7">
            <w:pPr>
              <w:pStyle w:val="DateTime"/>
            </w:pPr>
            <w:r>
              <w:t xml:space="preserve">5.30 – 7.15 </w:t>
            </w:r>
            <w:r w:rsidR="007D70A1">
              <w:t>pm</w:t>
            </w:r>
          </w:p>
          <w:p w:rsidR="00EA4432" w:rsidRDefault="00733D19" w:rsidP="00542255">
            <w:pPr>
              <w:pStyle w:val="DateTime"/>
            </w:pPr>
            <w:r>
              <w:t>Room 505</w:t>
            </w:r>
          </w:p>
          <w:p w:rsidR="007D70A1" w:rsidRDefault="007D70A1" w:rsidP="00542255">
            <w:pPr>
              <w:pStyle w:val="DateTime"/>
            </w:pPr>
          </w:p>
          <w:p w:rsidR="007D70A1" w:rsidRPr="007D70A1" w:rsidRDefault="007D70A1" w:rsidP="00542255">
            <w:pPr>
              <w:pStyle w:val="DateTime"/>
              <w:rPr>
                <w:sz w:val="32"/>
                <w:szCs w:val="32"/>
              </w:rPr>
            </w:pPr>
            <w:r w:rsidRPr="007D70A1">
              <w:rPr>
                <w:sz w:val="32"/>
                <w:szCs w:val="32"/>
              </w:rPr>
              <w:t>Do you stammer? Are you interested in evening classes?</w:t>
            </w:r>
            <w:r>
              <w:rPr>
                <w:sz w:val="32"/>
                <w:szCs w:val="32"/>
              </w:rPr>
              <w:t xml:space="preserve"> To find out more about what City Lit can offer you, come along to our Speech Therapy enrolment evening</w:t>
            </w:r>
            <w:r w:rsidR="0041537A">
              <w:rPr>
                <w:sz w:val="32"/>
                <w:szCs w:val="32"/>
              </w:rPr>
              <w:t>.</w:t>
            </w:r>
            <w:r w:rsidR="00185445">
              <w:rPr>
                <w:sz w:val="32"/>
                <w:szCs w:val="32"/>
              </w:rPr>
              <w:t xml:space="preserve"> This is drop-in session so come along at the right time for you. You will have </w:t>
            </w:r>
            <w:proofErr w:type="spellStart"/>
            <w:r w:rsidR="00185445">
              <w:rPr>
                <w:sz w:val="32"/>
                <w:szCs w:val="32"/>
              </w:rPr>
              <w:t>some one</w:t>
            </w:r>
            <w:proofErr w:type="spellEnd"/>
            <w:r w:rsidR="00185445">
              <w:rPr>
                <w:sz w:val="32"/>
                <w:szCs w:val="32"/>
              </w:rPr>
              <w:t xml:space="preserve"> to one with one of the specialist team here to talk about which course might be helpful for you.</w:t>
            </w:r>
          </w:p>
        </w:tc>
      </w:tr>
      <w:tr w:rsidR="00542255" w:rsidTr="007D70A1">
        <w:trPr>
          <w:trHeight w:val="441"/>
        </w:trPr>
        <w:tc>
          <w:tcPr>
            <w:tcW w:w="8194" w:type="dxa"/>
            <w:gridSpan w:val="2"/>
            <w:shd w:val="clear" w:color="auto" w:fill="auto"/>
            <w:tcMar>
              <w:left w:w="0" w:type="dxa"/>
              <w:right w:w="0" w:type="dxa"/>
            </w:tcMar>
          </w:tcPr>
          <w:p w:rsidR="00542255" w:rsidRDefault="00542255" w:rsidP="00B918D6"/>
        </w:tc>
      </w:tr>
      <w:tr w:rsidR="00CF7319" w:rsidTr="007D70A1">
        <w:trPr>
          <w:trHeight w:val="619"/>
        </w:trPr>
        <w:tc>
          <w:tcPr>
            <w:tcW w:w="4111" w:type="dxa"/>
            <w:shd w:val="clear" w:color="auto" w:fill="auto"/>
            <w:tcMar>
              <w:left w:w="0" w:type="dxa"/>
              <w:right w:w="0" w:type="dxa"/>
            </w:tcMar>
          </w:tcPr>
          <w:p w:rsidR="007D70A1" w:rsidRPr="003E17B8" w:rsidRDefault="003E17B8" w:rsidP="00542255">
            <w:pPr>
              <w:rPr>
                <w:noProof w:val="0"/>
              </w:rPr>
            </w:pPr>
            <w:r w:rsidRPr="003E17B8">
              <w:rPr>
                <w:noProof w:val="0"/>
              </w:rPr>
              <w:t xml:space="preserve">City Lit, Keeley </w:t>
            </w:r>
            <w:proofErr w:type="spellStart"/>
            <w:proofErr w:type="gramStart"/>
            <w:r w:rsidRPr="003E17B8">
              <w:rPr>
                <w:noProof w:val="0"/>
              </w:rPr>
              <w:t>Street,</w:t>
            </w:r>
            <w:r w:rsidR="007D70A1" w:rsidRPr="003E17B8">
              <w:rPr>
                <w:noProof w:val="0"/>
              </w:rPr>
              <w:t>London</w:t>
            </w:r>
            <w:proofErr w:type="spellEnd"/>
            <w:proofErr w:type="gramEnd"/>
            <w:r w:rsidR="007D70A1" w:rsidRPr="003E17B8">
              <w:rPr>
                <w:noProof w:val="0"/>
              </w:rPr>
              <w:t xml:space="preserve"> WC2</w:t>
            </w:r>
          </w:p>
          <w:p w:rsidR="007D70A1" w:rsidRPr="003E17B8" w:rsidRDefault="007D70A1" w:rsidP="00542255">
            <w:pPr>
              <w:rPr>
                <w:noProof w:val="0"/>
              </w:rPr>
            </w:pPr>
            <w:r w:rsidRPr="003E17B8">
              <w:rPr>
                <w:noProof w:val="0"/>
              </w:rPr>
              <w:t>Tel.: 020 7492 2578</w:t>
            </w:r>
          </w:p>
          <w:p w:rsidR="007D70A1" w:rsidRPr="003E17B8" w:rsidRDefault="007D70A1" w:rsidP="00542255">
            <w:pPr>
              <w:rPr>
                <w:noProof w:val="0"/>
              </w:rPr>
            </w:pPr>
            <w:r w:rsidRPr="003E17B8">
              <w:rPr>
                <w:noProof w:val="0"/>
              </w:rPr>
              <w:t>Email: carolyn.cheasman@citylit.ac.uk</w:t>
            </w:r>
          </w:p>
          <w:p w:rsidR="00CF7319" w:rsidRDefault="00CF7319" w:rsidP="00542255">
            <w:pPr>
              <w:rPr>
                <w:noProof w:val="0"/>
              </w:rPr>
            </w:pPr>
          </w:p>
          <w:p w:rsidR="007D70A1" w:rsidRDefault="007D70A1" w:rsidP="00CF7319">
            <w:pPr>
              <w:rPr>
                <w:rStyle w:val="Bold"/>
              </w:rPr>
            </w:pPr>
            <w:r>
              <w:rPr>
                <w:rStyle w:val="Bold"/>
              </w:rPr>
              <w:t xml:space="preserve">Underground </w:t>
            </w:r>
          </w:p>
          <w:p w:rsidR="007D70A1" w:rsidRPr="007D70A1" w:rsidRDefault="007D70A1" w:rsidP="00CF7319">
            <w:pPr>
              <w:rPr>
                <w:rStyle w:val="Bold"/>
                <w:b w:val="0"/>
              </w:rPr>
            </w:pPr>
            <w:r w:rsidRPr="007D70A1">
              <w:rPr>
                <w:rStyle w:val="Bold"/>
                <w:b w:val="0"/>
              </w:rPr>
              <w:t>Holborn, Covent Garden</w:t>
            </w:r>
          </w:p>
          <w:p w:rsidR="00CF7319" w:rsidRDefault="007D70A1" w:rsidP="007D70A1">
            <w:pPr>
              <w:rPr>
                <w:rStyle w:val="Bold"/>
              </w:rPr>
            </w:pPr>
            <w:r w:rsidRPr="007D70A1">
              <w:rPr>
                <w:b/>
                <w:noProof w:val="0"/>
              </w:rPr>
              <w:t>Buses</w:t>
            </w:r>
            <w:r w:rsidR="00CF7319" w:rsidRPr="007D70A1">
              <w:rPr>
                <w:b/>
                <w:noProof w:val="0"/>
              </w:rPr>
              <w:t xml:space="preserve"> </w:t>
            </w:r>
          </w:p>
          <w:p w:rsidR="007D70A1" w:rsidRDefault="003E17B8" w:rsidP="007D70A1">
            <w:pPr>
              <w:rPr>
                <w:rStyle w:val="Bold"/>
              </w:rPr>
            </w:pPr>
            <w:r>
              <w:rPr>
                <w:rStyle w:val="Bold"/>
              </w:rPr>
              <w:t>1,7,8,10,</w:t>
            </w:r>
            <w:r w:rsidR="007D70A1">
              <w:rPr>
                <w:rStyle w:val="Bold"/>
              </w:rPr>
              <w:t>14,19,24,25,29,38,55,59,68,73,98,13468,171, 188, 242, 243, 390, 521</w:t>
            </w:r>
          </w:p>
          <w:p w:rsidR="007D70A1" w:rsidRDefault="007D70A1" w:rsidP="007D70A1">
            <w:pPr>
              <w:rPr>
                <w:rStyle w:val="Bold"/>
              </w:rPr>
            </w:pPr>
          </w:p>
          <w:p w:rsidR="007D70A1" w:rsidRPr="007D70A1" w:rsidRDefault="007D70A1" w:rsidP="007D70A1">
            <w:pPr>
              <w:rPr>
                <w:b/>
                <w:i/>
              </w:rPr>
            </w:pPr>
            <w:r>
              <w:rPr>
                <w:rStyle w:val="Bold"/>
                <w:b w:val="0"/>
                <w:i/>
              </w:rPr>
              <w:t>Daytime courses are also</w:t>
            </w:r>
            <w:r w:rsidRPr="007D70A1">
              <w:rPr>
                <w:rStyle w:val="Bold"/>
                <w:b w:val="0"/>
                <w:i/>
              </w:rPr>
              <w:t xml:space="preserve"> available. </w:t>
            </w:r>
            <w:r>
              <w:rPr>
                <w:rStyle w:val="Bold"/>
                <w:b w:val="0"/>
                <w:i/>
              </w:rPr>
              <w:t>C</w:t>
            </w:r>
            <w:r w:rsidRPr="007D70A1">
              <w:rPr>
                <w:rStyle w:val="Bold"/>
                <w:b w:val="0"/>
                <w:i/>
              </w:rPr>
              <w:t>ontact us on 020 7492 2578</w:t>
            </w:r>
            <w:r>
              <w:rPr>
                <w:rStyle w:val="Bold"/>
                <w:b w:val="0"/>
                <w:i/>
              </w:rPr>
              <w:t xml:space="preserve"> </w:t>
            </w:r>
            <w:r w:rsidRPr="007D70A1">
              <w:rPr>
                <w:rStyle w:val="Bold"/>
                <w:b w:val="0"/>
                <w:i/>
              </w:rPr>
              <w:t xml:space="preserve"> or email:</w:t>
            </w:r>
            <w:r>
              <w:rPr>
                <w:rStyle w:val="Bold"/>
                <w:b w:val="0"/>
                <w:i/>
              </w:rPr>
              <w:t xml:space="preserve"> </w:t>
            </w:r>
            <w:hyperlink r:id="rId6" w:history="1">
              <w:r w:rsidRPr="007D70A1">
                <w:rPr>
                  <w:rStyle w:val="Hyperlink"/>
                  <w:b/>
                  <w:i/>
                </w:rPr>
                <w:t>speechtherapy@citylit.ac.uk</w:t>
              </w:r>
            </w:hyperlink>
            <w:r>
              <w:rPr>
                <w:rStyle w:val="Bold"/>
                <w:b w:val="0"/>
                <w:i/>
              </w:rPr>
              <w:t xml:space="preserve"> </w:t>
            </w:r>
            <w:r w:rsidRPr="007D70A1">
              <w:rPr>
                <w:rStyle w:val="Bold"/>
                <w:b w:val="0"/>
                <w:i/>
              </w:rPr>
              <w:t xml:space="preserve"> to find out more</w:t>
            </w:r>
          </w:p>
        </w:tc>
        <w:tc>
          <w:tcPr>
            <w:tcW w:w="4083" w:type="dxa"/>
            <w:shd w:val="clear" w:color="auto" w:fill="auto"/>
          </w:tcPr>
          <w:p w:rsidR="00CF7319" w:rsidRPr="00CF7319" w:rsidRDefault="00CF7319" w:rsidP="00CF7319">
            <w:pPr>
              <w:rPr>
                <w:b/>
              </w:rPr>
            </w:pPr>
          </w:p>
        </w:tc>
      </w:tr>
      <w:bookmarkEnd w:id="0"/>
    </w:tbl>
    <w:p w:rsidR="004E4E5C" w:rsidRDefault="004E4E5C" w:rsidP="00542255"/>
    <w:sectPr w:rsidR="004E4E5C" w:rsidSect="007E0B53">
      <w:headerReference w:type="even" r:id="rId7"/>
      <w:headerReference w:type="default" r:id="rId8"/>
      <w:headerReference w:type="first" r:id="rId9"/>
      <w:pgSz w:w="11909" w:h="16834" w:code="9"/>
      <w:pgMar w:top="1418" w:right="2155" w:bottom="964" w:left="1418" w:header="567" w:footer="23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3927" w:rsidRDefault="00EC3927">
      <w:pPr>
        <w:spacing w:line="240" w:lineRule="auto"/>
      </w:pPr>
      <w:r>
        <w:separator/>
      </w:r>
    </w:p>
  </w:endnote>
  <w:endnote w:type="continuationSeparator" w:id="0">
    <w:p w:rsidR="00EC3927" w:rsidRDefault="00EC39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1" w:fontKey="{BFBD66AF-25DC-47AE-B673-7F5378F0CE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D2025C1-CB21-4ACD-9847-587BFD230C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A2921CF-E687-4131-A1A5-EEA3A2306CC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5E8CC393-952A-482B-8E34-3EC671E9ECC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3927" w:rsidRDefault="00EC3927">
      <w:pPr>
        <w:spacing w:line="240" w:lineRule="auto"/>
      </w:pPr>
      <w:r>
        <w:separator/>
      </w:r>
    </w:p>
  </w:footnote>
  <w:footnote w:type="continuationSeparator" w:id="0">
    <w:p w:rsidR="00EC3927" w:rsidRDefault="00EC39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4EA" w:rsidRDefault="00471786">
    <w:pPr>
      <w:pStyle w:val="Header"/>
      <w:rPr>
        <w:rStyle w:val="PageNumber"/>
      </w:rPr>
    </w:pPr>
    <w:r>
      <w:rPr>
        <w:rStyle w:val="PageNumber"/>
      </w:rPr>
      <w:fldChar w:fldCharType="begin"/>
    </w:r>
    <w:r w:rsidR="001C34E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C34EA" w:rsidRDefault="001C34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4EA" w:rsidRPr="00E50FA2" w:rsidRDefault="001C34EA" w:rsidP="002047C2">
    <w:pPr>
      <w:pStyle w:val="Header"/>
      <w:tabs>
        <w:tab w:val="clear" w:pos="4320"/>
        <w:tab w:val="clear" w:pos="8640"/>
        <w:tab w:val="left" w:pos="470"/>
      </w:tabs>
      <w:spacing w:line="200" w:lineRule="exact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B53" w:rsidRDefault="0033489B">
    <w:pPr>
      <w:pStyle w:val="Header"/>
    </w:pPr>
    <w:r>
      <w:rPr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87685"/>
          <wp:effectExtent l="0" t="0" r="2540" b="0"/>
          <wp:wrapNone/>
          <wp:docPr id="3" name="Picture 3" descr="CIT_2100_Departmental_PostersNew_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IT_2100_Departmental_PostersNew_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7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-652780</wp:posOffset>
              </wp:positionH>
              <wp:positionV relativeFrom="paragraph">
                <wp:posOffset>-493395</wp:posOffset>
              </wp:positionV>
              <wp:extent cx="7048500" cy="10591800"/>
              <wp:effectExtent l="4445" t="1905" r="0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48500" cy="10591800"/>
                      </a:xfrm>
                      <a:prstGeom prst="rect">
                        <a:avLst/>
                      </a:prstGeom>
                      <a:solidFill>
                        <a:srgbClr val="EEECE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B5C99F" id="Rectangle 2" o:spid="_x0000_s1026" style="position:absolute;margin-left:-51.4pt;margin-top:-38.85pt;width:555pt;height:834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" fillcolor="#eeece1" stroked="f"/>
          </w:pict>
        </mc:Fallback>
      </mc:AlternateContent>
    </w:r>
  </w:p>
  <w:p w:rsidR="007E0B53" w:rsidRDefault="007E0B53">
    <w:pPr>
      <w:pStyle w:val="Header"/>
    </w:pPr>
  </w:p>
  <w:p w:rsidR="007E0B53" w:rsidRDefault="007E0B53">
    <w:pPr>
      <w:pStyle w:val="Header"/>
    </w:pPr>
  </w:p>
  <w:p w:rsidR="007E0B53" w:rsidRDefault="007E0B53">
    <w:pPr>
      <w:pStyle w:val="Header"/>
    </w:pPr>
  </w:p>
  <w:p w:rsidR="007E0B53" w:rsidRDefault="007E0B53">
    <w:pPr>
      <w:pStyle w:val="Header"/>
    </w:pPr>
  </w:p>
  <w:p w:rsidR="007E0B53" w:rsidRDefault="007E0B53">
    <w:pPr>
      <w:pStyle w:val="Header"/>
    </w:pPr>
  </w:p>
  <w:p w:rsidR="007E0B53" w:rsidRDefault="007E0B53">
    <w:pPr>
      <w:pStyle w:val="Header"/>
    </w:pPr>
  </w:p>
  <w:p w:rsidR="007E0B53" w:rsidRDefault="007E0B53">
    <w:pPr>
      <w:pStyle w:val="Header"/>
    </w:pPr>
  </w:p>
  <w:p w:rsidR="007E0B53" w:rsidRDefault="007E0B53">
    <w:pPr>
      <w:pStyle w:val="Header"/>
    </w:pPr>
  </w:p>
  <w:p w:rsidR="007E0B53" w:rsidRDefault="007E0B53">
    <w:pPr>
      <w:pStyle w:val="Header"/>
    </w:pPr>
  </w:p>
  <w:p w:rsidR="00A42E4B" w:rsidRPr="007E0B53" w:rsidRDefault="0033489B" w:rsidP="007E0B53">
    <w:pPr>
      <w:pStyle w:val="Header"/>
      <w:spacing w:line="240" w:lineRule="auto"/>
      <w:rPr>
        <w:sz w:val="6"/>
        <w:szCs w:val="6"/>
      </w:rPr>
    </w:pPr>
    <w:r>
      <w:rPr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2889885</wp:posOffset>
          </wp:positionH>
          <wp:positionV relativeFrom="paragraph">
            <wp:posOffset>3954780</wp:posOffset>
          </wp:positionV>
          <wp:extent cx="3220085" cy="2743200"/>
          <wp:effectExtent l="0" t="0" r="0" b="0"/>
          <wp:wrapNone/>
          <wp:docPr id="4" name="Picture 4" descr="Keeley Street and 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eeley Street and E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0085" cy="274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0A1"/>
    <w:rsid w:val="00015476"/>
    <w:rsid w:val="0003051D"/>
    <w:rsid w:val="00031073"/>
    <w:rsid w:val="00046FDE"/>
    <w:rsid w:val="000977CE"/>
    <w:rsid w:val="000A060D"/>
    <w:rsid w:val="00141FC3"/>
    <w:rsid w:val="00147D12"/>
    <w:rsid w:val="00150CB4"/>
    <w:rsid w:val="00160596"/>
    <w:rsid w:val="00185445"/>
    <w:rsid w:val="001C34EA"/>
    <w:rsid w:val="001E739E"/>
    <w:rsid w:val="002047C2"/>
    <w:rsid w:val="00267AB7"/>
    <w:rsid w:val="00277071"/>
    <w:rsid w:val="00294425"/>
    <w:rsid w:val="002C1671"/>
    <w:rsid w:val="002F7D5D"/>
    <w:rsid w:val="0033489B"/>
    <w:rsid w:val="003D114F"/>
    <w:rsid w:val="003E17B8"/>
    <w:rsid w:val="0041537A"/>
    <w:rsid w:val="00471786"/>
    <w:rsid w:val="004B5370"/>
    <w:rsid w:val="004E4E5C"/>
    <w:rsid w:val="00542255"/>
    <w:rsid w:val="005B2843"/>
    <w:rsid w:val="006027D8"/>
    <w:rsid w:val="0065144C"/>
    <w:rsid w:val="00733D19"/>
    <w:rsid w:val="007436CC"/>
    <w:rsid w:val="007971BA"/>
    <w:rsid w:val="007C32A9"/>
    <w:rsid w:val="007D26D5"/>
    <w:rsid w:val="007D70A1"/>
    <w:rsid w:val="007E0B53"/>
    <w:rsid w:val="007E7D5B"/>
    <w:rsid w:val="007E7F06"/>
    <w:rsid w:val="007F7BF5"/>
    <w:rsid w:val="008220B2"/>
    <w:rsid w:val="00826D7F"/>
    <w:rsid w:val="008F1562"/>
    <w:rsid w:val="0094514E"/>
    <w:rsid w:val="00A304C3"/>
    <w:rsid w:val="00A42E4B"/>
    <w:rsid w:val="00B814D0"/>
    <w:rsid w:val="00BA2169"/>
    <w:rsid w:val="00BE5B4B"/>
    <w:rsid w:val="00C154D3"/>
    <w:rsid w:val="00C16615"/>
    <w:rsid w:val="00C2563E"/>
    <w:rsid w:val="00C40231"/>
    <w:rsid w:val="00C5170E"/>
    <w:rsid w:val="00C72B67"/>
    <w:rsid w:val="00C73965"/>
    <w:rsid w:val="00CA66BD"/>
    <w:rsid w:val="00CE0076"/>
    <w:rsid w:val="00CF7319"/>
    <w:rsid w:val="00D56606"/>
    <w:rsid w:val="00D65453"/>
    <w:rsid w:val="00DB0575"/>
    <w:rsid w:val="00DC5FA2"/>
    <w:rsid w:val="00E50FA2"/>
    <w:rsid w:val="00EA4432"/>
    <w:rsid w:val="00EC3927"/>
    <w:rsid w:val="00EC39BE"/>
    <w:rsid w:val="00F3127A"/>
    <w:rsid w:val="00FB297E"/>
    <w:rsid w:val="00FC627E"/>
    <w:rsid w:val="00FF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3BA33F7-96B6-4278-86D6-206AEB715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7319"/>
    <w:pPr>
      <w:spacing w:line="280" w:lineRule="exact"/>
    </w:pPr>
    <w:rPr>
      <w:rFonts w:ascii="Arial" w:hAnsi="Arial"/>
      <w:noProof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E0B53"/>
    <w:pPr>
      <w:tabs>
        <w:tab w:val="center" w:pos="4320"/>
        <w:tab w:val="right" w:pos="8640"/>
      </w:tabs>
      <w:spacing w:line="240" w:lineRule="exact"/>
    </w:pPr>
    <w:rPr>
      <w:sz w:val="20"/>
    </w:rPr>
  </w:style>
  <w:style w:type="paragraph" w:styleId="Footer">
    <w:name w:val="footer"/>
    <w:basedOn w:val="Normal"/>
    <w:rsid w:val="002C167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C1671"/>
  </w:style>
  <w:style w:type="paragraph" w:customStyle="1" w:styleId="Reference">
    <w:name w:val="Reference"/>
    <w:basedOn w:val="Normal"/>
    <w:next w:val="Normal"/>
    <w:rsid w:val="0094514E"/>
    <w:rPr>
      <w:b/>
    </w:rPr>
  </w:style>
  <w:style w:type="paragraph" w:styleId="Date">
    <w:name w:val="Date"/>
    <w:basedOn w:val="Normal"/>
    <w:next w:val="Normal"/>
    <w:rsid w:val="002C1671"/>
    <w:pPr>
      <w:spacing w:before="120" w:after="1440"/>
    </w:pPr>
  </w:style>
  <w:style w:type="paragraph" w:customStyle="1" w:styleId="SubjectHeading">
    <w:name w:val="SubjectHeading"/>
    <w:basedOn w:val="Normal"/>
    <w:next w:val="Normal"/>
    <w:rsid w:val="00D65453"/>
    <w:rPr>
      <w:rFonts w:ascii="Franklin Gothic Demi" w:hAnsi="Franklin Gothic Demi"/>
    </w:rPr>
  </w:style>
  <w:style w:type="table" w:styleId="TableGrid">
    <w:name w:val="Table Grid"/>
    <w:basedOn w:val="TableNormal"/>
    <w:rsid w:val="00DC5FA2"/>
    <w:pPr>
      <w:spacing w:line="240" w:lineRule="exac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">
    <w:name w:val="Space"/>
    <w:basedOn w:val="Normal"/>
    <w:rsid w:val="0094514E"/>
    <w:pPr>
      <w:spacing w:line="120" w:lineRule="exact"/>
    </w:pPr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15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562"/>
    <w:rPr>
      <w:rFonts w:ascii="Tahoma" w:hAnsi="Tahoma" w:cs="Tahoma"/>
      <w:noProof/>
      <w:sz w:val="16"/>
      <w:szCs w:val="16"/>
      <w:lang w:val="en-GB"/>
    </w:rPr>
  </w:style>
  <w:style w:type="paragraph" w:customStyle="1" w:styleId="DepartmentHead">
    <w:name w:val="DepartmentHead"/>
    <w:basedOn w:val="Normal"/>
    <w:qFormat/>
    <w:rsid w:val="00147D12"/>
    <w:pPr>
      <w:framePr w:hSpace="5670" w:wrap="around" w:vAnchor="page" w:hAnchor="page" w:x="6068" w:y="1419"/>
    </w:pPr>
  </w:style>
  <w:style w:type="paragraph" w:customStyle="1" w:styleId="Heading">
    <w:name w:val="Heading"/>
    <w:basedOn w:val="Normal"/>
    <w:qFormat/>
    <w:rsid w:val="00542255"/>
    <w:pPr>
      <w:spacing w:line="1160" w:lineRule="exact"/>
      <w:contextualSpacing/>
    </w:pPr>
    <w:rPr>
      <w:b/>
      <w:noProof w:val="0"/>
      <w:sz w:val="116"/>
    </w:rPr>
  </w:style>
  <w:style w:type="paragraph" w:customStyle="1" w:styleId="DateTime">
    <w:name w:val="Date&amp;Time"/>
    <w:basedOn w:val="Heading"/>
    <w:qFormat/>
    <w:rsid w:val="00542255"/>
    <w:pPr>
      <w:spacing w:line="440" w:lineRule="exact"/>
    </w:pPr>
    <w:rPr>
      <w:sz w:val="40"/>
    </w:rPr>
  </w:style>
  <w:style w:type="character" w:customStyle="1" w:styleId="Bold">
    <w:name w:val="Bold"/>
    <w:uiPriority w:val="1"/>
    <w:qFormat/>
    <w:rsid w:val="007E0B53"/>
    <w:rPr>
      <w:b/>
    </w:rPr>
  </w:style>
  <w:style w:type="character" w:styleId="Hyperlink">
    <w:name w:val="Hyperlink"/>
    <w:basedOn w:val="DefaultParagraphFont"/>
    <w:uiPriority w:val="99"/>
    <w:unhideWhenUsed/>
    <w:rsid w:val="007D70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peechtherapy@citylit.ac.uk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GENERAL%20INFORMATION\Publicity%20Materials\NEW!%20Marketing%20toolkit\Poster_Template\Blue%20Poster%20Templates\CIT_2100_Poster1_BLU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CIT_2100_Poster1_BLUE_Template</Template>
  <TotalTime>0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Click here to type recipient's name</vt:lpstr>
    </vt:vector>
  </TitlesOfParts>
  <Company>CityLit</Company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Click here to type recipient's name</dc:title>
  <dc:creator>paul-ne</dc:creator>
  <cp:lastModifiedBy>Steven Halliday</cp:lastModifiedBy>
  <cp:revision>2</cp:revision>
  <cp:lastPrinted>1900-12-31T23:00:00Z</cp:lastPrinted>
  <dcterms:created xsi:type="dcterms:W3CDTF">2019-06-28T10:59:00Z</dcterms:created>
  <dcterms:modified xsi:type="dcterms:W3CDTF">2019-06-28T10:59:00Z</dcterms:modified>
</cp:coreProperties>
</file>