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FDDC" w14:textId="77777777" w:rsidR="008C61EB" w:rsidRPr="008C61EB" w:rsidRDefault="008C61EB" w:rsidP="008C61EB">
      <w:pPr>
        <w:rPr>
          <w:rFonts w:ascii="Paralucent Heavy" w:hAnsi="Paralucent Heavy"/>
          <w:color w:val="000000"/>
          <w:sz w:val="36"/>
          <w:szCs w:val="36"/>
        </w:rPr>
      </w:pPr>
      <w:r w:rsidRPr="008C61EB">
        <w:rPr>
          <w:rFonts w:ascii="Paralucent Heavy" w:hAnsi="Paralucent Heavy"/>
          <w:color w:val="000000"/>
          <w:sz w:val="36"/>
          <w:szCs w:val="36"/>
        </w:rPr>
        <w:t>2026 AGM</w:t>
      </w:r>
    </w:p>
    <w:p w14:paraId="181189FC" w14:textId="77777777" w:rsidR="008C61EB" w:rsidRPr="008C61EB" w:rsidRDefault="008C61EB" w:rsidP="008C61EB">
      <w:pPr>
        <w:rPr>
          <w:b/>
          <w:bCs/>
          <w:color w:val="000000"/>
          <w:sz w:val="28"/>
          <w:szCs w:val="28"/>
        </w:rPr>
      </w:pPr>
      <w:r w:rsidRPr="008C61EB">
        <w:rPr>
          <w:b/>
          <w:bCs/>
          <w:color w:val="000000"/>
          <w:sz w:val="28"/>
          <w:szCs w:val="28"/>
        </w:rPr>
        <w:t>12:15-12:35 in the marquee, Senate lawn</w:t>
      </w:r>
    </w:p>
    <w:p w14:paraId="73E750B3" w14:textId="77777777" w:rsidR="008C61EB" w:rsidRPr="008C61EB" w:rsidRDefault="008C61EB" w:rsidP="008C61EB">
      <w:pPr>
        <w:rPr>
          <w:b/>
          <w:bCs/>
          <w:color w:val="000000"/>
          <w:sz w:val="28"/>
          <w:szCs w:val="28"/>
        </w:rPr>
      </w:pPr>
      <w:r w:rsidRPr="008C61EB">
        <w:rPr>
          <w:b/>
          <w:bCs/>
          <w:color w:val="000000"/>
          <w:sz w:val="28"/>
          <w:szCs w:val="28"/>
        </w:rPr>
        <w:t>Northampton University, 22</w:t>
      </w:r>
      <w:r w:rsidRPr="008C61EB">
        <w:rPr>
          <w:b/>
          <w:bCs/>
          <w:color w:val="000000"/>
          <w:sz w:val="28"/>
          <w:szCs w:val="28"/>
          <w:vertAlign w:val="superscript"/>
        </w:rPr>
        <w:t>nd</w:t>
      </w:r>
      <w:r w:rsidRPr="008C61EB">
        <w:rPr>
          <w:b/>
          <w:bCs/>
          <w:color w:val="000000"/>
          <w:sz w:val="28"/>
          <w:szCs w:val="28"/>
        </w:rPr>
        <w:t xml:space="preserve"> August 2026</w:t>
      </w:r>
    </w:p>
    <w:tbl>
      <w:tblPr>
        <w:tblW w:w="94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2"/>
        <w:gridCol w:w="1762"/>
        <w:gridCol w:w="3596"/>
        <w:gridCol w:w="2268"/>
      </w:tblGrid>
      <w:tr w:rsidR="008C61EB" w:rsidRPr="008C61EB" w14:paraId="616FB124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D5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0C0FE029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From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D5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5817458E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To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D5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0FD44F6D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Details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D5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5EF7BF38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</w:tr>
      <w:tr w:rsidR="008C61EB" w:rsidRPr="008C61EB" w14:paraId="461A5C97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14EB9E34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12:15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2E20E87D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12:17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F83D4B5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 xml:space="preserve">Welcome &amp; apologies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F8400AA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Roger Pim</w:t>
            </w:r>
          </w:p>
        </w:tc>
      </w:tr>
      <w:tr w:rsidR="008C61EB" w:rsidRPr="008C61EB" w14:paraId="22537C51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7C5ED6BB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12:17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5D60C7E1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12:20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64E0FDFE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 xml:space="preserve">Minutes of the last meeting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267CF1C3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61EB" w:rsidRPr="008C61EB" w14:paraId="36099F24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77D4E4EC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12:20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D5F2619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06456A5F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 xml:space="preserve">2025 Impact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00E7775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Jane Powell</w:t>
            </w:r>
          </w:p>
        </w:tc>
      </w:tr>
      <w:tr w:rsidR="008C61EB" w:rsidRPr="008C61EB" w14:paraId="0735853B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2A2B078A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4FCCFC58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05F99330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Accounts &amp; appointment of auditors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52905C66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Nick Pearce</w:t>
            </w:r>
          </w:p>
        </w:tc>
      </w:tr>
      <w:tr w:rsidR="008C61EB" w:rsidRPr="008C61EB" w14:paraId="27FFB414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2B44E98C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0DC073C8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2B2683EB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 xml:space="preserve">Trustee Elections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7F9F940D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Paul Fix</w:t>
            </w:r>
          </w:p>
        </w:tc>
      </w:tr>
      <w:tr w:rsidR="008C61EB" w:rsidRPr="008C61EB" w14:paraId="78F74356" w14:textId="77777777" w:rsidTr="00C82CEE">
        <w:trPr>
          <w:trHeight w:val="835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17AC38C3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450A4DFB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12:35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75E786A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b/>
                <w:bCs/>
                <w:color w:val="000000"/>
                <w:sz w:val="22"/>
                <w:szCs w:val="22"/>
              </w:rPr>
              <w:t>AOB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83" w:type="dxa"/>
              <w:bottom w:w="0" w:type="dxa"/>
              <w:right w:w="15" w:type="dxa"/>
            </w:tcMar>
            <w:vAlign w:val="center"/>
            <w:hideMark/>
          </w:tcPr>
          <w:p w14:paraId="3E3E595E" w14:textId="77777777" w:rsidR="008C61EB" w:rsidRPr="008C61EB" w:rsidRDefault="008C61EB" w:rsidP="00C82CEE">
            <w:pPr>
              <w:rPr>
                <w:color w:val="000000"/>
                <w:sz w:val="22"/>
                <w:szCs w:val="22"/>
              </w:rPr>
            </w:pPr>
            <w:r w:rsidRPr="008C61E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0DF326D" w14:textId="77777777" w:rsidR="008C61EB" w:rsidRPr="008C61EB" w:rsidRDefault="008C61EB" w:rsidP="008C61EB">
      <w:pPr>
        <w:rPr>
          <w:color w:val="000000"/>
          <w:sz w:val="22"/>
          <w:szCs w:val="22"/>
        </w:rPr>
      </w:pPr>
    </w:p>
    <w:p w14:paraId="0D3D83BE" w14:textId="77777777" w:rsidR="003E7D29" w:rsidRPr="008C61EB" w:rsidRDefault="003E7D29" w:rsidP="008C61EB"/>
    <w:sectPr w:rsidR="003E7D29" w:rsidRPr="008C61E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0C567" w14:textId="77777777" w:rsidR="007D1652" w:rsidRDefault="007D1652" w:rsidP="006115D3">
      <w:r>
        <w:separator/>
      </w:r>
    </w:p>
  </w:endnote>
  <w:endnote w:type="continuationSeparator" w:id="0">
    <w:p w14:paraId="048F3885" w14:textId="77777777" w:rsidR="007D1652" w:rsidRDefault="007D1652" w:rsidP="0061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K Grotesk">
    <w:altName w:val="HK Grotesk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Paralucent Heavy">
    <w:panose1 w:val="02000503040000020004"/>
    <w:charset w:val="00"/>
    <w:family w:val="modern"/>
    <w:notTrueType/>
    <w:pitch w:val="variable"/>
    <w:sig w:usb0="8000002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2FB4" w14:textId="77777777" w:rsidR="00374F16" w:rsidRPr="003028A0" w:rsidRDefault="00B808E9" w:rsidP="003E7D29">
    <w:pPr>
      <w:pStyle w:val="Footer1"/>
    </w:pPr>
    <w:fldSimple w:instr=" FILENAME  \* Upper  \* MERGEFORMAT ">
      <w:r w:rsidR="008C61EB">
        <w:rPr>
          <w:noProof/>
        </w:rPr>
        <w:t>DOCUMENT21</w:t>
      </w:r>
    </w:fldSimple>
    <w:r w:rsidR="003028A0" w:rsidRPr="003028A0">
      <w:tab/>
    </w:r>
    <w:r w:rsidR="003E7D29">
      <w:tab/>
    </w:r>
    <w:r w:rsidR="00374F16" w:rsidRPr="003028A0">
      <w:fldChar w:fldCharType="begin"/>
    </w:r>
    <w:r w:rsidR="00374F16" w:rsidRPr="003028A0">
      <w:instrText xml:space="preserve"> PAGE   \* MERGEFORMAT </w:instrText>
    </w:r>
    <w:r w:rsidR="00374F16" w:rsidRPr="003028A0">
      <w:fldChar w:fldCharType="separate"/>
    </w:r>
    <w:r w:rsidR="003028A0" w:rsidRPr="003028A0">
      <w:rPr>
        <w:noProof/>
      </w:rPr>
      <w:t>1</w:t>
    </w:r>
    <w:r w:rsidR="00374F16" w:rsidRPr="003028A0">
      <w:fldChar w:fldCharType="end"/>
    </w:r>
    <w:r w:rsidR="003028A0" w:rsidRPr="003028A0">
      <w:t xml:space="preserve"> </w:t>
    </w:r>
    <w:r w:rsidR="003028A0">
      <w:t>o</w:t>
    </w:r>
    <w:r w:rsidR="003028A0" w:rsidRPr="003028A0">
      <w:t xml:space="preserve">f </w:t>
    </w:r>
    <w:fldSimple w:instr=" NUMPAGES   \* MERGEFORMAT ">
      <w:r w:rsidR="003028A0" w:rsidRPr="003028A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B068" w14:textId="77777777" w:rsidR="007D1652" w:rsidRDefault="007D1652" w:rsidP="006115D3">
      <w:r>
        <w:separator/>
      </w:r>
    </w:p>
  </w:footnote>
  <w:footnote w:type="continuationSeparator" w:id="0">
    <w:p w14:paraId="6A7F796E" w14:textId="77777777" w:rsidR="007D1652" w:rsidRDefault="007D1652" w:rsidP="00611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2970" w14:textId="2CC83002" w:rsidR="003E7D29" w:rsidRDefault="008C61EB">
    <w:pPr>
      <w:pStyle w:val="Header"/>
    </w:pPr>
    <w:r>
      <w:rPr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3B0A1937" wp14:editId="0799A7D4">
          <wp:simplePos x="0" y="0"/>
          <wp:positionH relativeFrom="column">
            <wp:posOffset>5071110</wp:posOffset>
          </wp:positionH>
          <wp:positionV relativeFrom="paragraph">
            <wp:posOffset>-162560</wp:posOffset>
          </wp:positionV>
          <wp:extent cx="1295400" cy="216535"/>
          <wp:effectExtent l="0" t="0" r="0" b="0"/>
          <wp:wrapSquare wrapText="bothSides"/>
          <wp:docPr id="2" name="Picture 1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sig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21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3331"/>
    <w:multiLevelType w:val="hybridMultilevel"/>
    <w:tmpl w:val="49AA4CAE"/>
    <w:lvl w:ilvl="0" w:tplc="0726BF0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D7661"/>
    <w:multiLevelType w:val="hybridMultilevel"/>
    <w:tmpl w:val="90F201B0"/>
    <w:lvl w:ilvl="0" w:tplc="622483EA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961544"/>
    <w:multiLevelType w:val="multilevel"/>
    <w:tmpl w:val="A19A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996F55"/>
    <w:multiLevelType w:val="hybridMultilevel"/>
    <w:tmpl w:val="542209E4"/>
    <w:lvl w:ilvl="0" w:tplc="C51442FA">
      <w:start w:val="1"/>
      <w:numFmt w:val="decimal"/>
      <w:pStyle w:val="Numbers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2762586">
    <w:abstractNumId w:val="1"/>
  </w:num>
  <w:num w:numId="2" w16cid:durableId="2137942481">
    <w:abstractNumId w:val="1"/>
  </w:num>
  <w:num w:numId="3" w16cid:durableId="1882090300">
    <w:abstractNumId w:val="0"/>
  </w:num>
  <w:num w:numId="4" w16cid:durableId="1941790363">
    <w:abstractNumId w:val="2"/>
  </w:num>
  <w:num w:numId="5" w16cid:durableId="34425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9"/>
    <w:rsid w:val="00131B1A"/>
    <w:rsid w:val="00152320"/>
    <w:rsid w:val="00250786"/>
    <w:rsid w:val="003028A0"/>
    <w:rsid w:val="00314CFB"/>
    <w:rsid w:val="00320321"/>
    <w:rsid w:val="00331FA7"/>
    <w:rsid w:val="00352BE1"/>
    <w:rsid w:val="00374F16"/>
    <w:rsid w:val="003D7B5F"/>
    <w:rsid w:val="003E7D29"/>
    <w:rsid w:val="003F23B5"/>
    <w:rsid w:val="0040001D"/>
    <w:rsid w:val="004B65E6"/>
    <w:rsid w:val="00503AF0"/>
    <w:rsid w:val="005105CE"/>
    <w:rsid w:val="005B36D3"/>
    <w:rsid w:val="00602033"/>
    <w:rsid w:val="006115D3"/>
    <w:rsid w:val="00634998"/>
    <w:rsid w:val="006676A2"/>
    <w:rsid w:val="006C709C"/>
    <w:rsid w:val="00747F73"/>
    <w:rsid w:val="007A6825"/>
    <w:rsid w:val="007C1453"/>
    <w:rsid w:val="007C398B"/>
    <w:rsid w:val="007D1652"/>
    <w:rsid w:val="00804F76"/>
    <w:rsid w:val="008C61EB"/>
    <w:rsid w:val="008D6DC4"/>
    <w:rsid w:val="008E273B"/>
    <w:rsid w:val="008F36E9"/>
    <w:rsid w:val="00954750"/>
    <w:rsid w:val="009A66BA"/>
    <w:rsid w:val="00AE6BCD"/>
    <w:rsid w:val="00B41B99"/>
    <w:rsid w:val="00B808E9"/>
    <w:rsid w:val="00B85757"/>
    <w:rsid w:val="00C04DBE"/>
    <w:rsid w:val="00D043DF"/>
    <w:rsid w:val="00D82980"/>
    <w:rsid w:val="00E37306"/>
    <w:rsid w:val="00E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F4EA6"/>
  <w15:chartTrackingRefBased/>
  <w15:docId w15:val="{D42E6830-E533-42EF-BE19-9DF015AB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K Grotesk" w:eastAsia="HK Grotesk" w:hAnsi="HK Grotesk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EB"/>
    <w:pPr>
      <w:spacing w:after="160" w:line="312" w:lineRule="auto"/>
    </w:pPr>
    <w:rPr>
      <w:sz w:val="21"/>
      <w:szCs w:val="21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08E9"/>
    <w:pPr>
      <w:outlineLvl w:val="0"/>
    </w:pPr>
    <w:rPr>
      <w:b/>
      <w:bC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08E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rsid w:val="00D043DF"/>
    <w:pPr>
      <w:keepNext/>
      <w:keepLines/>
      <w:spacing w:before="40" w:after="0"/>
      <w:outlineLvl w:val="2"/>
    </w:pPr>
    <w:rPr>
      <w:rFonts w:eastAsia="Times New Roman"/>
      <w:color w:val="1A2147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rsid w:val="00D043DF"/>
    <w:pPr>
      <w:keepNext/>
      <w:keepLines/>
      <w:spacing w:before="40" w:after="0"/>
      <w:outlineLvl w:val="3"/>
    </w:pPr>
    <w:rPr>
      <w:rFonts w:eastAsia="Times New Roman"/>
      <w:i/>
      <w:iCs/>
      <w:color w:val="28316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043DF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D043DF"/>
    <w:rPr>
      <w:rFonts w:ascii="HK Grotesk" w:eastAsia="Times New Roman" w:hAnsi="HK Grotesk"/>
      <w:color w:val="5A5A5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6115D3"/>
    <w:rPr>
      <w:rFonts w:ascii="Paralucent Heavy" w:hAnsi="Paralucent Heavy"/>
      <w:sz w:val="48"/>
      <w:szCs w:val="48"/>
    </w:rPr>
  </w:style>
  <w:style w:type="character" w:customStyle="1" w:styleId="TitleChar">
    <w:name w:val="Title Char"/>
    <w:link w:val="Title"/>
    <w:uiPriority w:val="10"/>
    <w:rsid w:val="006115D3"/>
    <w:rPr>
      <w:rFonts w:ascii="Paralucent Heavy" w:hAnsi="Paralucent Heavy"/>
      <w:sz w:val="48"/>
      <w:szCs w:val="48"/>
    </w:rPr>
  </w:style>
  <w:style w:type="paragraph" w:styleId="NoSpacing">
    <w:name w:val="No Spacing"/>
    <w:autoRedefine/>
    <w:uiPriority w:val="1"/>
    <w:qFormat/>
    <w:rsid w:val="006115D3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B808E9"/>
    <w:rPr>
      <w:b/>
      <w:bCs/>
      <w:color w:val="000000"/>
      <w:sz w:val="36"/>
      <w:szCs w:val="36"/>
      <w:lang w:eastAsia="en-US"/>
    </w:rPr>
  </w:style>
  <w:style w:type="character" w:customStyle="1" w:styleId="Heading2Char">
    <w:name w:val="Heading 2 Char"/>
    <w:link w:val="Heading2"/>
    <w:uiPriority w:val="9"/>
    <w:rsid w:val="00B808E9"/>
    <w:rPr>
      <w:b/>
      <w:bCs/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D043DF"/>
    <w:rPr>
      <w:rFonts w:ascii="HK Grotesk" w:eastAsia="Times New Roman" w:hAnsi="HK Grotesk" w:cs="Times New Roman"/>
      <w:color w:val="1A2147"/>
      <w:sz w:val="24"/>
      <w:szCs w:val="24"/>
    </w:rPr>
  </w:style>
  <w:style w:type="character" w:customStyle="1" w:styleId="Heading4Char">
    <w:name w:val="Heading 4 Char"/>
    <w:link w:val="Heading4"/>
    <w:uiPriority w:val="9"/>
    <w:rsid w:val="00D043DF"/>
    <w:rPr>
      <w:rFonts w:ascii="HK Grotesk" w:eastAsia="Times New Roman" w:hAnsi="HK Grotesk" w:cs="Times New Roman"/>
      <w:i/>
      <w:iCs/>
      <w:color w:val="28316B"/>
    </w:rPr>
  </w:style>
  <w:style w:type="paragraph" w:styleId="Header">
    <w:name w:val="header"/>
    <w:basedOn w:val="Normal"/>
    <w:link w:val="HeaderChar"/>
    <w:uiPriority w:val="99"/>
    <w:unhideWhenUsed/>
    <w:rsid w:val="00374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74F16"/>
    <w:rPr>
      <w:rFonts w:ascii="HK Grotesk" w:hAnsi="HK Grotesk"/>
    </w:rPr>
  </w:style>
  <w:style w:type="paragraph" w:styleId="Footer">
    <w:name w:val="footer"/>
    <w:basedOn w:val="Normal"/>
    <w:link w:val="FooterChar"/>
    <w:uiPriority w:val="99"/>
    <w:unhideWhenUsed/>
    <w:rsid w:val="00374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74F16"/>
    <w:rPr>
      <w:rFonts w:ascii="HK Grotesk" w:hAnsi="HK Grotesk"/>
    </w:rPr>
  </w:style>
  <w:style w:type="paragraph" w:styleId="ListParagraph">
    <w:name w:val="List Paragraph"/>
    <w:basedOn w:val="Normal"/>
    <w:link w:val="ListParagraphChar"/>
    <w:uiPriority w:val="34"/>
    <w:rsid w:val="00374F16"/>
    <w:pPr>
      <w:ind w:left="720"/>
      <w:contextualSpacing/>
    </w:pPr>
  </w:style>
  <w:style w:type="paragraph" w:customStyle="1" w:styleId="pf0">
    <w:name w:val="pf0"/>
    <w:basedOn w:val="Normal"/>
    <w:rsid w:val="00374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f01">
    <w:name w:val="cf01"/>
    <w:rsid w:val="00374F16"/>
    <w:rPr>
      <w:rFonts w:ascii="Calibri" w:hAnsi="Calibri" w:cs="Calibri" w:hint="default"/>
      <w:sz w:val="22"/>
      <w:szCs w:val="22"/>
    </w:rPr>
  </w:style>
  <w:style w:type="paragraph" w:customStyle="1" w:styleId="bullet">
    <w:name w:val="bullet"/>
    <w:basedOn w:val="ListParagraph"/>
    <w:link w:val="bulletChar"/>
    <w:qFormat/>
    <w:rsid w:val="00331FA7"/>
    <w:pPr>
      <w:numPr>
        <w:numId w:val="1"/>
      </w:numPr>
      <w:spacing w:after="240" w:line="240" w:lineRule="auto"/>
      <w:outlineLvl w:val="1"/>
    </w:pPr>
  </w:style>
  <w:style w:type="character" w:styleId="Emphasis">
    <w:name w:val="Emphasis"/>
    <w:aliases w:val="quotes"/>
    <w:uiPriority w:val="20"/>
    <w:qFormat/>
    <w:rsid w:val="003E7D29"/>
    <w:rPr>
      <w:rFonts w:ascii="HK Grotesk" w:hAnsi="HK Grotesk"/>
      <w:i/>
      <w:iCs/>
    </w:rPr>
  </w:style>
  <w:style w:type="character" w:customStyle="1" w:styleId="ListParagraphChar">
    <w:name w:val="List Paragraph Char"/>
    <w:link w:val="ListParagraph"/>
    <w:uiPriority w:val="34"/>
    <w:rsid w:val="006115D3"/>
    <w:rPr>
      <w:rFonts w:ascii="HK Grotesk" w:hAnsi="HK Grotesk"/>
    </w:rPr>
  </w:style>
  <w:style w:type="character" w:customStyle="1" w:styleId="bulletChar">
    <w:name w:val="bullet Char"/>
    <w:link w:val="bullet"/>
    <w:rsid w:val="00331FA7"/>
    <w:rPr>
      <w:rFonts w:ascii="HK Grotesk" w:hAnsi="HK Grotesk"/>
    </w:rPr>
  </w:style>
  <w:style w:type="table" w:styleId="TableGrid">
    <w:name w:val="Table Grid"/>
    <w:basedOn w:val="TableNormal"/>
    <w:uiPriority w:val="39"/>
    <w:rsid w:val="0061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s">
    <w:name w:val="Numbers"/>
    <w:basedOn w:val="Normal"/>
    <w:link w:val="NumbersChar"/>
    <w:qFormat/>
    <w:rsid w:val="00B808E9"/>
    <w:pPr>
      <w:numPr>
        <w:numId w:val="5"/>
      </w:numPr>
      <w:spacing w:after="0"/>
      <w:ind w:left="357" w:hanging="357"/>
    </w:pPr>
  </w:style>
  <w:style w:type="character" w:customStyle="1" w:styleId="NumbersChar">
    <w:name w:val="Numbers Char"/>
    <w:link w:val="Numbers"/>
    <w:rsid w:val="00B808E9"/>
    <w:rPr>
      <w:sz w:val="22"/>
      <w:szCs w:val="22"/>
      <w:lang w:eastAsia="en-US"/>
    </w:rPr>
  </w:style>
  <w:style w:type="paragraph" w:customStyle="1" w:styleId="Headlineleveltwo">
    <w:name w:val="Headline level two"/>
    <w:basedOn w:val="Heading2"/>
    <w:link w:val="HeadlineleveltwoChar"/>
    <w:qFormat/>
    <w:rsid w:val="00B808E9"/>
  </w:style>
  <w:style w:type="character" w:customStyle="1" w:styleId="HeadlineleveltwoChar">
    <w:name w:val="Headline level two Char"/>
    <w:link w:val="Headlineleveltwo"/>
    <w:rsid w:val="00B808E9"/>
    <w:rPr>
      <w:b/>
      <w:bCs/>
      <w:sz w:val="22"/>
      <w:szCs w:val="22"/>
      <w:lang w:eastAsia="en-US"/>
    </w:rPr>
  </w:style>
  <w:style w:type="paragraph" w:customStyle="1" w:styleId="Table">
    <w:name w:val="Table"/>
    <w:basedOn w:val="Normal"/>
    <w:link w:val="TableChar"/>
    <w:qFormat/>
    <w:rsid w:val="003E7D29"/>
    <w:pPr>
      <w:spacing w:after="0" w:line="240" w:lineRule="auto"/>
    </w:pPr>
    <w:rPr>
      <w:b/>
      <w:bCs/>
      <w:color w:val="FFFFFF"/>
    </w:rPr>
  </w:style>
  <w:style w:type="character" w:customStyle="1" w:styleId="TableChar">
    <w:name w:val="Table Char"/>
    <w:link w:val="Table"/>
    <w:rsid w:val="003E7D29"/>
    <w:rPr>
      <w:b/>
      <w:bCs/>
      <w:color w:val="FFFFFF"/>
      <w:sz w:val="22"/>
      <w:szCs w:val="22"/>
      <w:lang w:eastAsia="en-US"/>
    </w:rPr>
  </w:style>
  <w:style w:type="paragraph" w:customStyle="1" w:styleId="Footer1">
    <w:name w:val="Footer1"/>
    <w:basedOn w:val="Footer"/>
    <w:link w:val="footerChar0"/>
    <w:qFormat/>
    <w:rsid w:val="003E7D29"/>
    <w:rPr>
      <w:sz w:val="18"/>
      <w:szCs w:val="18"/>
    </w:rPr>
  </w:style>
  <w:style w:type="character" w:customStyle="1" w:styleId="footerChar0">
    <w:name w:val="footer Char"/>
    <w:link w:val="Footer1"/>
    <w:rsid w:val="003E7D29"/>
    <w:rPr>
      <w:rFonts w:ascii="HK Grotesk" w:hAnsi="HK Grotesk"/>
      <w:sz w:val="18"/>
      <w:szCs w:val="18"/>
      <w:lang w:eastAsia="en-US"/>
    </w:rPr>
  </w:style>
  <w:style w:type="character" w:styleId="Hyperlink">
    <w:name w:val="Hyperlink"/>
    <w:uiPriority w:val="99"/>
    <w:unhideWhenUsed/>
    <w:rsid w:val="0040001D"/>
    <w:rPr>
      <w:color w:val="F8BD2E"/>
      <w:u w:val="single"/>
    </w:rPr>
  </w:style>
  <w:style w:type="character" w:styleId="UnresolvedMention">
    <w:name w:val="Unresolved Mention"/>
    <w:uiPriority w:val="99"/>
    <w:semiHidden/>
    <w:unhideWhenUsed/>
    <w:rsid w:val="0040001D"/>
    <w:rPr>
      <w:color w:val="605E5C"/>
      <w:shd w:val="clear" w:color="auto" w:fill="E1DFDD"/>
    </w:rPr>
  </w:style>
  <w:style w:type="paragraph" w:customStyle="1" w:styleId="ReportHyperlink">
    <w:name w:val="Report Hyperlink"/>
    <w:basedOn w:val="Normal"/>
    <w:link w:val="ReportHyperlinkChar"/>
    <w:qFormat/>
    <w:rsid w:val="0040001D"/>
    <w:rPr>
      <w:b/>
      <w:color w:val="ED7091"/>
    </w:rPr>
  </w:style>
  <w:style w:type="character" w:customStyle="1" w:styleId="ReportHyperlinkChar">
    <w:name w:val="Report Hyperlink Char"/>
    <w:link w:val="ReportHyperlink"/>
    <w:rsid w:val="0040001D"/>
    <w:rPr>
      <w:b/>
      <w:color w:val="ED709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Powell\OneDrive%20-%20British%20Stammering%20Association\Documents\Custom%20Office%20Templates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STAM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364390"/>
      </a:accent1>
      <a:accent2>
        <a:srgbClr val="ED7091"/>
      </a:accent2>
      <a:accent3>
        <a:srgbClr val="F8BD2E"/>
      </a:accent3>
      <a:accent4>
        <a:srgbClr val="735197"/>
      </a:accent4>
      <a:accent5>
        <a:srgbClr val="364390"/>
      </a:accent5>
      <a:accent6>
        <a:srgbClr val="F8BD2E"/>
      </a:accent6>
      <a:hlink>
        <a:srgbClr val="F8BD2E"/>
      </a:hlink>
      <a:folHlink>
        <a:srgbClr val="ED7091"/>
      </a:folHlink>
    </a:clrScheme>
    <a:fontScheme name="STAMMA">
      <a:majorFont>
        <a:latin typeface="Paralucent Heavy"/>
        <a:ea typeface=""/>
        <a:cs typeface=""/>
      </a:majorFont>
      <a:minorFont>
        <a:latin typeface="HK Grotes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fb3f45-a683-4745-ba1b-705dbbeb12f3">
      <Terms xmlns="http://schemas.microsoft.com/office/infopath/2007/PartnerControls"/>
    </lcf76f155ced4ddcb4097134ff3c332f>
    <TaxCatchAll xmlns="0783e283-d0a9-406f-9eae-7dcce97726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ED5242A13F34E9BA5FD888B58FC58" ma:contentTypeVersion="18" ma:contentTypeDescription="Create a new document." ma:contentTypeScope="" ma:versionID="4bb3de68bea712d3ca4df7764e0ec7d5">
  <xsd:schema xmlns:xsd="http://www.w3.org/2001/XMLSchema" xmlns:xs="http://www.w3.org/2001/XMLSchema" xmlns:p="http://schemas.microsoft.com/office/2006/metadata/properties" xmlns:ns2="10fb3f45-a683-4745-ba1b-705dbbeb12f3" xmlns:ns3="0783e283-d0a9-406f-9eae-7dcce97726ce" targetNamespace="http://schemas.microsoft.com/office/2006/metadata/properties" ma:root="true" ma:fieldsID="c4ee55650190e4a5672f966853160831" ns2:_="" ns3:_="">
    <xsd:import namespace="10fb3f45-a683-4745-ba1b-705dbbeb12f3"/>
    <xsd:import namespace="0783e283-d0a9-406f-9eae-7dcce9772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b3f45-a683-4745-ba1b-705dbbeb1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1a83b8-8f44-435a-b834-088961566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3e283-d0a9-406f-9eae-7dcce9772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629cfb-1b20-4772-a6e2-ac3d0b6c05e0}" ma:internalName="TaxCatchAll" ma:showField="CatchAllData" ma:web="0783e283-d0a9-406f-9eae-7dcce97726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19157-2C7C-479E-857B-5375E74E5029}">
  <ds:schemaRefs>
    <ds:schemaRef ds:uri="http://schemas.microsoft.com/office/2006/metadata/properties"/>
    <ds:schemaRef ds:uri="http://schemas.microsoft.com/office/infopath/2007/PartnerControls"/>
    <ds:schemaRef ds:uri="10fb3f45-a683-4745-ba1b-705dbbeb12f3"/>
    <ds:schemaRef ds:uri="0783e283-d0a9-406f-9eae-7dcce97726ce"/>
  </ds:schemaRefs>
</ds:datastoreItem>
</file>

<file path=customXml/itemProps2.xml><?xml version="1.0" encoding="utf-8"?>
<ds:datastoreItem xmlns:ds="http://schemas.openxmlformats.org/officeDocument/2006/customXml" ds:itemID="{D5CE549D-89BD-436A-8279-EAE9AE540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57818-44F9-4E7F-A2B0-1C8AD154D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b3f45-a683-4745-ba1b-705dbbeb12f3"/>
    <ds:schemaRef ds:uri="0783e283-d0a9-406f-9eae-7dcce9772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1</TotalTime>
  <Pages>1</Pages>
  <Words>56</Words>
  <Characters>305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Powell</dc:creator>
  <cp:keywords/>
  <dc:description/>
  <cp:lastModifiedBy>Jane Powell</cp:lastModifiedBy>
  <cp:revision>1</cp:revision>
  <dcterms:created xsi:type="dcterms:W3CDTF">2026-08-11T12:55:00Z</dcterms:created>
  <dcterms:modified xsi:type="dcterms:W3CDTF">2026-08-11T12:56:00Z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0x01010038FED5242A13F34E9BA5FD888B58FC58</vt:lpwstr>
  </property>
</Properties>
</file>